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6F6EF" w14:textId="51B63FDD" w:rsidR="000373C4" w:rsidRDefault="00E530C7" w:rsidP="00683E36">
      <w:pPr>
        <w:pStyle w:val="Heading1"/>
      </w:pPr>
      <w:r>
        <w:t>E15 Fuel Tax Refund Application Form</w:t>
      </w:r>
    </w:p>
    <w:p w14:paraId="3E4A15A0" w14:textId="45105029" w:rsidR="00612448" w:rsidRDefault="000373C4" w:rsidP="000C648B">
      <w:pPr>
        <w:jc w:val="both"/>
      </w:pPr>
      <w:r w:rsidRPr="000C648B">
        <w:rPr>
          <w:b/>
          <w:bCs/>
        </w:rPr>
        <w:t>Instructions:</w:t>
      </w:r>
      <w:r>
        <w:t xml:space="preserve"> This form is to be completed and submitted to the South Dakota Governor’s Office of Economic Development</w:t>
      </w:r>
      <w:r w:rsidR="00E3099F">
        <w:t xml:space="preserve"> </w:t>
      </w:r>
      <w:r w:rsidR="000C648B">
        <w:t xml:space="preserve">within thirty days after the end of the calendar year for which the refund is claimed. This form will be used to verify eligibility </w:t>
      </w:r>
      <w:r w:rsidR="00BD0E44">
        <w:t>in accordance with</w:t>
      </w:r>
      <w:r w:rsidR="000C648B">
        <w:t xml:space="preserve"> </w:t>
      </w:r>
      <w:r w:rsidR="0037286E">
        <w:t>ARSD 31:02</w:t>
      </w:r>
      <w:r w:rsidR="00BD0E44">
        <w:t>:01</w:t>
      </w:r>
      <w:r w:rsidR="000C648B">
        <w:t>.</w:t>
      </w:r>
      <w:r w:rsidR="00612448">
        <w:t xml:space="preserve"> </w:t>
      </w:r>
      <w:r w:rsidR="00763265">
        <w:t>The</w:t>
      </w:r>
      <w:r w:rsidR="00612448">
        <w:t xml:space="preserve"> completed</w:t>
      </w:r>
      <w:r w:rsidR="00763265">
        <w:t xml:space="preserve"> </w:t>
      </w:r>
      <w:r w:rsidR="00612448">
        <w:t>form</w:t>
      </w:r>
      <w:r w:rsidR="00763265">
        <w:t xml:space="preserve"> and </w:t>
      </w:r>
      <w:r w:rsidR="009E2B3C">
        <w:t xml:space="preserve">supporting </w:t>
      </w:r>
      <w:r w:rsidR="00763265">
        <w:t>documentation can be submitted</w:t>
      </w:r>
      <w:r w:rsidR="00612448">
        <w:t xml:space="preserve"> to GOED via mail</w:t>
      </w:r>
      <w:r w:rsidR="00BB2C25">
        <w:t xml:space="preserve"> or email</w:t>
      </w:r>
      <w:r w:rsidR="00226D39">
        <w:t xml:space="preserve"> as follows:</w:t>
      </w:r>
    </w:p>
    <w:p w14:paraId="7759050D" w14:textId="77777777" w:rsidR="00612448" w:rsidRDefault="00612448" w:rsidP="000C648B">
      <w:pPr>
        <w:jc w:val="both"/>
      </w:pPr>
    </w:p>
    <w:p w14:paraId="3CBC43CC" w14:textId="77777777" w:rsidR="004B5B06" w:rsidRDefault="004B5B06" w:rsidP="00E3099F">
      <w:pPr>
        <w:jc w:val="both"/>
        <w:sectPr w:rsidR="004B5B06" w:rsidSect="003754E5">
          <w:headerReference w:type="even" r:id="rId11"/>
          <w:headerReference w:type="default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440" w:bottom="1440" w:left="1440" w:header="0" w:footer="0" w:gutter="0"/>
          <w:cols w:space="720"/>
          <w:titlePg/>
          <w:docGrid w:linePitch="360"/>
        </w:sectPr>
      </w:pPr>
    </w:p>
    <w:p w14:paraId="51A9FB0D" w14:textId="7B331459" w:rsidR="00612448" w:rsidRDefault="00612448" w:rsidP="007219F0">
      <w:pPr>
        <w:jc w:val="both"/>
      </w:pPr>
      <w:r>
        <w:t>South Dakota Governor’s Office of Economic Development</w:t>
      </w:r>
    </w:p>
    <w:p w14:paraId="3AD39A3E" w14:textId="6CE0F6C7" w:rsidR="00612448" w:rsidRDefault="00612448" w:rsidP="007219F0">
      <w:pPr>
        <w:jc w:val="both"/>
      </w:pPr>
      <w:r>
        <w:t>711 East Wells Avenue</w:t>
      </w:r>
    </w:p>
    <w:p w14:paraId="2643ACDC" w14:textId="115FC1BB" w:rsidR="00CC3444" w:rsidRDefault="00612448" w:rsidP="007219F0">
      <w:pPr>
        <w:jc w:val="both"/>
      </w:pPr>
      <w:r>
        <w:t>Pierre, SD 57501</w:t>
      </w:r>
    </w:p>
    <w:p w14:paraId="292CAC85" w14:textId="6A2F1FE5" w:rsidR="00BB2C25" w:rsidRDefault="00E3099F" w:rsidP="007219F0">
      <w:pPr>
        <w:jc w:val="both"/>
      </w:pPr>
      <w:r>
        <w:t>Email</w:t>
      </w:r>
      <w:r w:rsidR="00653C93">
        <w:t xml:space="preserve">: </w:t>
      </w:r>
      <w:hyperlink r:id="rId16" w:history="1">
        <w:r w:rsidR="00653C93" w:rsidRPr="00653C93">
          <w:rPr>
            <w:rStyle w:val="Hyperlink"/>
          </w:rPr>
          <w:t>Hope.Fisel@sdgoed.com</w:t>
        </w:r>
      </w:hyperlink>
    </w:p>
    <w:p w14:paraId="129CD612" w14:textId="77777777" w:rsidR="00BB2C25" w:rsidRDefault="00BB2C25" w:rsidP="00CC3444">
      <w:pPr>
        <w:jc w:val="both"/>
      </w:pPr>
    </w:p>
    <w:p w14:paraId="530F69EE" w14:textId="37CB5218" w:rsidR="00BB2C25" w:rsidRDefault="00BB2C25" w:rsidP="00BB2C25">
      <w:pPr>
        <w:pStyle w:val="Heading2"/>
        <w:sectPr w:rsidR="00BB2C25" w:rsidSect="004B5B06">
          <w:type w:val="continuous"/>
          <w:pgSz w:w="12240" w:h="15840"/>
          <w:pgMar w:top="1440" w:right="1440" w:bottom="1440" w:left="1440" w:header="0" w:footer="0" w:gutter="0"/>
          <w:cols w:space="720"/>
          <w:titlePg/>
          <w:docGrid w:linePitch="360"/>
        </w:sectPr>
      </w:pPr>
      <w:r w:rsidRPr="00BB2C25">
        <w:t>Licensed Marketer (Company) Information</w:t>
      </w:r>
    </w:p>
    <w:tbl>
      <w:tblPr>
        <w:tblStyle w:val="TableGrid"/>
        <w:tblW w:w="9365" w:type="dxa"/>
        <w:tblInd w:w="-5" w:type="dxa"/>
        <w:tblCellMar>
          <w:top w:w="72" w:type="dxa"/>
          <w:left w:w="0" w:type="dxa"/>
        </w:tblCellMar>
        <w:tblLook w:val="06A0" w:firstRow="1" w:lastRow="0" w:firstColumn="1" w:lastColumn="0" w:noHBand="1" w:noVBand="1"/>
      </w:tblPr>
      <w:tblGrid>
        <w:gridCol w:w="1440"/>
        <w:gridCol w:w="3960"/>
        <w:gridCol w:w="990"/>
        <w:gridCol w:w="2975"/>
      </w:tblGrid>
      <w:tr w:rsidR="00BC000F" w14:paraId="074A6665" w14:textId="77777777" w:rsidTr="000C2D4E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719F022" w14:textId="575ED752" w:rsidR="00BC000F" w:rsidRDefault="00BC000F" w:rsidP="00612448">
            <w:pPr>
              <w:jc w:val="both"/>
            </w:pPr>
            <w:r>
              <w:t>Facility</w:t>
            </w:r>
            <w:r w:rsidR="0058620F">
              <w:t xml:space="preserve"> Name</w:t>
            </w:r>
            <w:r w:rsidR="003754E5">
              <w:t>:</w:t>
            </w:r>
          </w:p>
        </w:tc>
        <w:tc>
          <w:tcPr>
            <w:tcW w:w="79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1E0D6F" w14:textId="77777777" w:rsidR="00BC000F" w:rsidRDefault="00BC000F" w:rsidP="000C648B">
            <w:pPr>
              <w:jc w:val="both"/>
            </w:pPr>
          </w:p>
        </w:tc>
      </w:tr>
      <w:tr w:rsidR="00BC000F" w14:paraId="5C5BF751" w14:textId="77777777" w:rsidTr="000C2D4E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C46E67D" w14:textId="5148C18C" w:rsidR="00BC000F" w:rsidRDefault="00BC000F" w:rsidP="00612448">
            <w:pPr>
              <w:jc w:val="both"/>
            </w:pPr>
            <w:r>
              <w:t xml:space="preserve">Facility </w:t>
            </w:r>
            <w:r w:rsidR="003754E5">
              <w:t>ID</w:t>
            </w:r>
            <w:r>
              <w:t>:</w:t>
            </w:r>
          </w:p>
        </w:tc>
        <w:tc>
          <w:tcPr>
            <w:tcW w:w="79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053348" w14:textId="77777777" w:rsidR="00BC000F" w:rsidRDefault="00BC000F" w:rsidP="000C648B">
            <w:pPr>
              <w:jc w:val="both"/>
            </w:pPr>
          </w:p>
        </w:tc>
      </w:tr>
      <w:tr w:rsidR="00BC000F" w14:paraId="25524B51" w14:textId="77777777" w:rsidTr="000C2D4E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F2BBEC8" w14:textId="68F2056B" w:rsidR="00BC000F" w:rsidRDefault="00BC000F" w:rsidP="00612448">
            <w:pPr>
              <w:jc w:val="both"/>
            </w:pPr>
            <w:r>
              <w:t>Address:</w:t>
            </w:r>
          </w:p>
        </w:tc>
        <w:tc>
          <w:tcPr>
            <w:tcW w:w="792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42EF1F" w14:textId="77777777" w:rsidR="00BC000F" w:rsidRDefault="00BC000F" w:rsidP="000C648B">
            <w:pPr>
              <w:jc w:val="both"/>
            </w:pPr>
          </w:p>
        </w:tc>
      </w:tr>
      <w:tr w:rsidR="00763265" w14:paraId="3D7E2B3D" w14:textId="77777777" w:rsidTr="000C2D4E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12038D1" w14:textId="07D1C762" w:rsidR="00763265" w:rsidRDefault="00763265" w:rsidP="00612448">
            <w:pPr>
              <w:jc w:val="both"/>
            </w:pPr>
            <w:bookmarkStart w:id="0" w:name="_Hlk215498435"/>
            <w:r>
              <w:t>City: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B97677" w14:textId="77777777" w:rsidR="00763265" w:rsidRDefault="00763265" w:rsidP="000C648B">
            <w:pPr>
              <w:jc w:val="both"/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0737A0" w14:textId="77777777" w:rsidR="00763265" w:rsidRDefault="00763265" w:rsidP="000C648B">
            <w:pPr>
              <w:jc w:val="both"/>
            </w:pPr>
            <w:r>
              <w:t>Zip Code: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309453" w14:textId="7EE0B185" w:rsidR="00763265" w:rsidRDefault="00763265" w:rsidP="000C648B">
            <w:pPr>
              <w:jc w:val="both"/>
            </w:pPr>
          </w:p>
        </w:tc>
      </w:tr>
      <w:bookmarkEnd w:id="0"/>
      <w:tr w:rsidR="00BC000F" w14:paraId="2F345DD3" w14:textId="77777777" w:rsidTr="000C2D4E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5369072" w14:textId="16CF22FD" w:rsidR="00BC000F" w:rsidRDefault="00BC000F" w:rsidP="00612448">
            <w:pPr>
              <w:jc w:val="both"/>
            </w:pPr>
            <w:r>
              <w:t>County:</w:t>
            </w:r>
          </w:p>
        </w:tc>
        <w:tc>
          <w:tcPr>
            <w:tcW w:w="79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503896" w14:textId="77777777" w:rsidR="00BC000F" w:rsidRDefault="00BC000F" w:rsidP="000C648B">
            <w:pPr>
              <w:jc w:val="both"/>
            </w:pPr>
          </w:p>
        </w:tc>
      </w:tr>
    </w:tbl>
    <w:p w14:paraId="7F14DEB9" w14:textId="77777777" w:rsidR="00B05140" w:rsidRDefault="00B05140" w:rsidP="00B05140">
      <w:pPr>
        <w:pStyle w:val="Heading2"/>
      </w:pPr>
    </w:p>
    <w:p w14:paraId="23510A21" w14:textId="6CFAD4C4" w:rsidR="00BB2C25" w:rsidRPr="00BB2C25" w:rsidRDefault="00BB2C25" w:rsidP="00BB2C25">
      <w:pPr>
        <w:pStyle w:val="Heading2"/>
      </w:pPr>
      <w:r>
        <w:t>Owner</w:t>
      </w:r>
      <w:r w:rsidR="00226D39">
        <w:t>/Designated Contact</w:t>
      </w:r>
      <w:r>
        <w:t xml:space="preserve"> Information</w:t>
      </w:r>
    </w:p>
    <w:tbl>
      <w:tblPr>
        <w:tblStyle w:val="TableGrid"/>
        <w:tblW w:w="0" w:type="auto"/>
        <w:tblCellMar>
          <w:top w:w="72" w:type="dxa"/>
          <w:left w:w="0" w:type="dxa"/>
        </w:tblCellMar>
        <w:tblLook w:val="04A0" w:firstRow="1" w:lastRow="0" w:firstColumn="1" w:lastColumn="0" w:noHBand="0" w:noVBand="1"/>
      </w:tblPr>
      <w:tblGrid>
        <w:gridCol w:w="1440"/>
        <w:gridCol w:w="3960"/>
        <w:gridCol w:w="990"/>
        <w:gridCol w:w="2960"/>
      </w:tblGrid>
      <w:tr w:rsidR="00BB2C25" w14:paraId="3F03599C" w14:textId="77777777" w:rsidTr="00BB2C25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41C0EEA" w14:textId="08F8BB9C" w:rsidR="00BB2C25" w:rsidRDefault="00BB2C25" w:rsidP="00BB2C25">
            <w:r w:rsidRPr="00AD4146">
              <w:t>Name:</w:t>
            </w:r>
          </w:p>
        </w:tc>
        <w:tc>
          <w:tcPr>
            <w:tcW w:w="79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831D2F" w14:textId="77777777" w:rsidR="00BB2C25" w:rsidRDefault="00BB2C25" w:rsidP="00BB2C25"/>
        </w:tc>
      </w:tr>
      <w:tr w:rsidR="00226D39" w14:paraId="0EC0814F" w14:textId="77777777" w:rsidTr="00AA646D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E878958" w14:textId="24D57E65" w:rsidR="00226D39" w:rsidRDefault="00226D39" w:rsidP="00AA646D">
            <w:r>
              <w:t>Title</w:t>
            </w:r>
            <w:r w:rsidRPr="00AD4146">
              <w:t>:</w:t>
            </w:r>
          </w:p>
        </w:tc>
        <w:tc>
          <w:tcPr>
            <w:tcW w:w="79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ACC2F8" w14:textId="77777777" w:rsidR="00226D39" w:rsidRDefault="00226D39" w:rsidP="00AA646D"/>
        </w:tc>
      </w:tr>
      <w:tr w:rsidR="00BB2C25" w14:paraId="0F988EC7" w14:textId="77777777" w:rsidTr="00BB2C25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E917EB9" w14:textId="7F04F850" w:rsidR="00BB2C25" w:rsidRDefault="00BB2C25" w:rsidP="00BB2C25">
            <w:r w:rsidRPr="00AD4146">
              <w:t>Address:</w:t>
            </w:r>
          </w:p>
        </w:tc>
        <w:tc>
          <w:tcPr>
            <w:tcW w:w="79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5BF37C" w14:textId="77777777" w:rsidR="00BB2C25" w:rsidRDefault="00BB2C25" w:rsidP="00BB2C25"/>
        </w:tc>
      </w:tr>
      <w:tr w:rsidR="00BB2C25" w14:paraId="16149EFF" w14:textId="77777777" w:rsidTr="00BB2C25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AAA1AA4" w14:textId="02B3AF2C" w:rsidR="00BB2C25" w:rsidRDefault="00BB2C25" w:rsidP="00BB2C25">
            <w:r w:rsidRPr="00AD4146">
              <w:t>City: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CD082E" w14:textId="77777777" w:rsidR="00BB2C25" w:rsidRDefault="00BB2C25" w:rsidP="00BB2C25"/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BF9731" w14:textId="4253E534" w:rsidR="00BB2C25" w:rsidRDefault="00BB2C25" w:rsidP="00BB2C25">
            <w:r w:rsidRPr="00AD4146">
              <w:t>Zip Code: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17FB68" w14:textId="77777777" w:rsidR="00BB2C25" w:rsidRDefault="00BB2C25" w:rsidP="00BB2C25"/>
        </w:tc>
      </w:tr>
      <w:tr w:rsidR="00BB2C25" w14:paraId="0C00EF20" w14:textId="77777777" w:rsidTr="00BB2C25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0246ACA" w14:textId="278CDAE7" w:rsidR="00BB2C25" w:rsidRDefault="00BB2C25" w:rsidP="00BB2C25">
            <w:r w:rsidRPr="00AD4146">
              <w:t>County:</w:t>
            </w:r>
          </w:p>
        </w:tc>
        <w:tc>
          <w:tcPr>
            <w:tcW w:w="79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7FFC5B" w14:textId="77777777" w:rsidR="00BB2C25" w:rsidRDefault="00BB2C25" w:rsidP="00BB2C25"/>
        </w:tc>
      </w:tr>
      <w:tr w:rsidR="00BB2C25" w14:paraId="65C4321E" w14:textId="77777777" w:rsidTr="00BB2C25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AE25DB8" w14:textId="61B6A6AF" w:rsidR="00BB2C25" w:rsidRDefault="00BB2C25" w:rsidP="00BB2C25">
            <w:r w:rsidRPr="00AD4146">
              <w:t>Telephone:</w:t>
            </w:r>
          </w:p>
        </w:tc>
        <w:tc>
          <w:tcPr>
            <w:tcW w:w="79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5FB58A" w14:textId="77777777" w:rsidR="00BB2C25" w:rsidRDefault="00BB2C25" w:rsidP="00BB2C25"/>
        </w:tc>
      </w:tr>
      <w:tr w:rsidR="00BB2C25" w14:paraId="052BDDE5" w14:textId="77777777" w:rsidTr="00BB2C25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3A21F17" w14:textId="37256E74" w:rsidR="00BB2C25" w:rsidRDefault="00BB2C25" w:rsidP="00BB2C25">
            <w:r w:rsidRPr="00AD4146">
              <w:t>Email:</w:t>
            </w:r>
          </w:p>
        </w:tc>
        <w:tc>
          <w:tcPr>
            <w:tcW w:w="79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8C086B" w14:textId="77777777" w:rsidR="00BB2C25" w:rsidRDefault="00BB2C25" w:rsidP="00BB2C25"/>
        </w:tc>
      </w:tr>
    </w:tbl>
    <w:p w14:paraId="31894764" w14:textId="77777777" w:rsidR="00BB2C25" w:rsidRPr="00BB2C25" w:rsidRDefault="00BB2C25" w:rsidP="00BB2C25"/>
    <w:p w14:paraId="2F648F62" w14:textId="0196FEAA" w:rsidR="00B05140" w:rsidRDefault="00B05140" w:rsidP="00B05140">
      <w:pPr>
        <w:pStyle w:val="Heading2"/>
      </w:pPr>
      <w:r>
        <w:t>Total Fuel Tax Refund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72" w:type="dxa"/>
          <w:left w:w="0" w:type="dxa"/>
        </w:tblCellMar>
        <w:tblLook w:val="04A0" w:firstRow="1" w:lastRow="0" w:firstColumn="1" w:lastColumn="0" w:noHBand="0" w:noVBand="1"/>
      </w:tblPr>
      <w:tblGrid>
        <w:gridCol w:w="6570"/>
        <w:gridCol w:w="2780"/>
      </w:tblGrid>
      <w:tr w:rsidR="00B05140" w14:paraId="3E78553A" w14:textId="77777777" w:rsidTr="00B05140">
        <w:tc>
          <w:tcPr>
            <w:tcW w:w="6570" w:type="dxa"/>
          </w:tcPr>
          <w:p w14:paraId="4F072EE9" w14:textId="2CB21657" w:rsidR="00B05140" w:rsidRPr="00B05140" w:rsidRDefault="00B05140" w:rsidP="00B05140">
            <w:r w:rsidRPr="00B05140">
              <w:t>Total gallons of E15 fuel dispensed from all in state locations</w:t>
            </w:r>
            <w:r>
              <w:t>:</w:t>
            </w:r>
          </w:p>
        </w:tc>
        <w:tc>
          <w:tcPr>
            <w:tcW w:w="2780" w:type="dxa"/>
            <w:tcBorders>
              <w:bottom w:val="single" w:sz="4" w:space="0" w:color="auto"/>
            </w:tcBorders>
          </w:tcPr>
          <w:p w14:paraId="619F7C81" w14:textId="46200CD5" w:rsidR="00B05140" w:rsidRDefault="00B05140" w:rsidP="00B05140">
            <w:pPr>
              <w:jc w:val="right"/>
            </w:pPr>
            <w:r>
              <w:t>gal.</w:t>
            </w:r>
          </w:p>
        </w:tc>
      </w:tr>
      <w:tr w:rsidR="00B05140" w14:paraId="5E45E8E5" w14:textId="77777777" w:rsidTr="00B05140">
        <w:tc>
          <w:tcPr>
            <w:tcW w:w="6570" w:type="dxa"/>
          </w:tcPr>
          <w:p w14:paraId="296A6F48" w14:textId="7FDB1ADC" w:rsidR="00B05140" w:rsidRPr="00B05140" w:rsidRDefault="00B05140" w:rsidP="00B05140">
            <w:r w:rsidRPr="00B05140">
              <w:t xml:space="preserve">Total </w:t>
            </w:r>
            <w:r w:rsidR="0024717B">
              <w:t>refund</w:t>
            </w:r>
            <w:r w:rsidRPr="00B05140">
              <w:t xml:space="preserve"> requested for all in state locations (total gallons x $0.05)</w:t>
            </w:r>
            <w:r>
              <w:t>:</w:t>
            </w:r>
          </w:p>
        </w:tc>
        <w:tc>
          <w:tcPr>
            <w:tcW w:w="2780" w:type="dxa"/>
            <w:tcBorders>
              <w:top w:val="single" w:sz="4" w:space="0" w:color="auto"/>
              <w:bottom w:val="single" w:sz="4" w:space="0" w:color="auto"/>
            </w:tcBorders>
          </w:tcPr>
          <w:p w14:paraId="733BF57E" w14:textId="12BD01BA" w:rsidR="00B05140" w:rsidRDefault="00B05140" w:rsidP="00B05140">
            <w:r>
              <w:t>$</w:t>
            </w:r>
          </w:p>
        </w:tc>
      </w:tr>
    </w:tbl>
    <w:p w14:paraId="61ACA553" w14:textId="4FD4BD07" w:rsidR="00B05140" w:rsidRDefault="00B05140" w:rsidP="00B05140">
      <w:pPr>
        <w:pStyle w:val="Heading2"/>
      </w:pPr>
      <w:r>
        <w:br w:type="page"/>
      </w:r>
    </w:p>
    <w:p w14:paraId="27059426" w14:textId="18B47C87" w:rsidR="008F616F" w:rsidRDefault="00BD0E44" w:rsidP="008F616F">
      <w:pPr>
        <w:pStyle w:val="Heading2"/>
      </w:pPr>
      <w:r>
        <w:lastRenderedPageBreak/>
        <w:t xml:space="preserve">Site Specific </w:t>
      </w:r>
      <w:r w:rsidR="008F616F">
        <w:t>Fuel Tax Refund</w:t>
      </w:r>
    </w:p>
    <w:p w14:paraId="2BF66D6A" w14:textId="5F1A066F" w:rsidR="008F616F" w:rsidRPr="008F616F" w:rsidRDefault="008F616F" w:rsidP="008F616F">
      <w:r w:rsidRPr="003D0CAF">
        <w:rPr>
          <w:b/>
          <w:bCs/>
        </w:rPr>
        <w:t>Instructions</w:t>
      </w:r>
      <w:r>
        <w:rPr>
          <w:b/>
          <w:bCs/>
        </w:rPr>
        <w:t xml:space="preserve">: </w:t>
      </w:r>
      <w:r>
        <w:t xml:space="preserve">Please complete this section </w:t>
      </w:r>
      <w:r w:rsidRPr="002C40DD">
        <w:rPr>
          <w:u w:val="single"/>
        </w:rPr>
        <w:t>for each location</w:t>
      </w:r>
      <w:r>
        <w:t xml:space="preserve"> you are including in your E15 fuel tax refund application.</w:t>
      </w:r>
      <w:r w:rsidR="00226D39">
        <w:t xml:space="preserve">  Please attach additional pages if necessary for multiple locations.</w:t>
      </w:r>
    </w:p>
    <w:tbl>
      <w:tblPr>
        <w:tblStyle w:val="TableGrid"/>
        <w:tblW w:w="9360" w:type="dxa"/>
        <w:tblCellMar>
          <w:top w:w="72" w:type="dxa"/>
          <w:left w:w="0" w:type="dxa"/>
        </w:tblCellMar>
        <w:tblLook w:val="06A0" w:firstRow="1" w:lastRow="0" w:firstColumn="1" w:lastColumn="0" w:noHBand="1" w:noVBand="1"/>
      </w:tblPr>
      <w:tblGrid>
        <w:gridCol w:w="1440"/>
        <w:gridCol w:w="3960"/>
        <w:gridCol w:w="990"/>
        <w:gridCol w:w="2970"/>
      </w:tblGrid>
      <w:tr w:rsidR="008366AA" w14:paraId="25614F8F" w14:textId="77777777" w:rsidTr="008366AA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548117C" w14:textId="1F50784C" w:rsidR="008366AA" w:rsidRDefault="008366AA" w:rsidP="005C42EB">
            <w:pPr>
              <w:jc w:val="both"/>
            </w:pPr>
            <w:r>
              <w:t>Location ID:</w:t>
            </w:r>
          </w:p>
        </w:tc>
        <w:tc>
          <w:tcPr>
            <w:tcW w:w="79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D3834F" w14:textId="77777777" w:rsidR="008366AA" w:rsidRDefault="008366AA" w:rsidP="005C42EB">
            <w:pPr>
              <w:jc w:val="both"/>
            </w:pPr>
          </w:p>
        </w:tc>
      </w:tr>
      <w:tr w:rsidR="008366AA" w14:paraId="609AF6FD" w14:textId="77777777" w:rsidTr="008366AA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135DCF8" w14:textId="77777777" w:rsidR="008366AA" w:rsidRDefault="008366AA" w:rsidP="005C42EB">
            <w:pPr>
              <w:jc w:val="both"/>
            </w:pPr>
            <w:r>
              <w:t>Address:</w:t>
            </w:r>
          </w:p>
        </w:tc>
        <w:tc>
          <w:tcPr>
            <w:tcW w:w="79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6ADC87" w14:textId="77777777" w:rsidR="008366AA" w:rsidRDefault="008366AA" w:rsidP="005C42EB">
            <w:pPr>
              <w:jc w:val="both"/>
            </w:pPr>
          </w:p>
        </w:tc>
      </w:tr>
      <w:tr w:rsidR="008366AA" w14:paraId="48633EA8" w14:textId="77777777" w:rsidTr="005C42EB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40240D8" w14:textId="77777777" w:rsidR="008366AA" w:rsidRDefault="008366AA" w:rsidP="005C42EB">
            <w:pPr>
              <w:jc w:val="both"/>
            </w:pPr>
            <w:r>
              <w:t>City: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7E7EC0" w14:textId="77777777" w:rsidR="008366AA" w:rsidRDefault="008366AA" w:rsidP="005C42EB">
            <w:pPr>
              <w:jc w:val="both"/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D1753F" w14:textId="77777777" w:rsidR="008366AA" w:rsidRDefault="008366AA" w:rsidP="005C42EB">
            <w:pPr>
              <w:jc w:val="both"/>
            </w:pPr>
            <w:r>
              <w:t>Zip Code: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8BE880" w14:textId="77777777" w:rsidR="008366AA" w:rsidRDefault="008366AA" w:rsidP="005C42EB">
            <w:pPr>
              <w:jc w:val="both"/>
            </w:pPr>
          </w:p>
        </w:tc>
      </w:tr>
      <w:tr w:rsidR="008366AA" w14:paraId="183CD573" w14:textId="77777777" w:rsidTr="005C42EB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26789CD" w14:textId="77777777" w:rsidR="008366AA" w:rsidRDefault="008366AA" w:rsidP="005C42EB">
            <w:pPr>
              <w:jc w:val="both"/>
            </w:pPr>
            <w:r>
              <w:t>County:</w:t>
            </w:r>
          </w:p>
        </w:tc>
        <w:tc>
          <w:tcPr>
            <w:tcW w:w="79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1E3DFC" w14:textId="77777777" w:rsidR="008366AA" w:rsidRDefault="008366AA" w:rsidP="005C42EB">
            <w:pPr>
              <w:jc w:val="both"/>
            </w:pPr>
          </w:p>
        </w:tc>
      </w:tr>
    </w:tbl>
    <w:p w14:paraId="611385EA" w14:textId="77777777" w:rsidR="005B096D" w:rsidRDefault="005B096D" w:rsidP="0058620F">
      <w:pPr>
        <w:jc w:val="both"/>
      </w:pP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72" w:type="dxa"/>
          <w:left w:w="0" w:type="dxa"/>
        </w:tblCellMar>
        <w:tblLook w:val="04A0" w:firstRow="1" w:lastRow="0" w:firstColumn="1" w:lastColumn="0" w:noHBand="0" w:noVBand="1"/>
      </w:tblPr>
      <w:tblGrid>
        <w:gridCol w:w="4050"/>
        <w:gridCol w:w="990"/>
        <w:gridCol w:w="4320"/>
      </w:tblGrid>
      <w:tr w:rsidR="005B096D" w14:paraId="4B136ED0" w14:textId="77777777" w:rsidTr="00811AE9">
        <w:trPr>
          <w:trHeight w:val="23"/>
        </w:trPr>
        <w:tc>
          <w:tcPr>
            <w:tcW w:w="4050" w:type="dxa"/>
          </w:tcPr>
          <w:p w14:paraId="0A1391F1" w14:textId="7AFC3221" w:rsidR="005B096D" w:rsidRPr="0058620F" w:rsidRDefault="005B096D" w:rsidP="005C42E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Total </w:t>
            </w:r>
            <w:r w:rsidR="00B925CE">
              <w:rPr>
                <w:b/>
                <w:bCs/>
              </w:rPr>
              <w:t>g</w:t>
            </w:r>
            <w:r>
              <w:rPr>
                <w:b/>
                <w:bCs/>
              </w:rPr>
              <w:t xml:space="preserve">allons of E15 </w:t>
            </w:r>
            <w:r w:rsidR="00B925CE">
              <w:rPr>
                <w:b/>
                <w:bCs/>
              </w:rPr>
              <w:t>fuel d</w:t>
            </w:r>
            <w:r>
              <w:rPr>
                <w:b/>
                <w:bCs/>
              </w:rPr>
              <w:t>ispensed</w:t>
            </w:r>
            <w:r w:rsidRPr="0058620F">
              <w:rPr>
                <w:b/>
                <w:bCs/>
              </w:rPr>
              <w:t xml:space="preserve"> </w:t>
            </w:r>
            <w:r w:rsidR="00B925CE">
              <w:rPr>
                <w:b/>
                <w:bCs/>
              </w:rPr>
              <w:t>from the above location</w:t>
            </w:r>
          </w:p>
        </w:tc>
        <w:tc>
          <w:tcPr>
            <w:tcW w:w="990" w:type="dxa"/>
          </w:tcPr>
          <w:p w14:paraId="2BD28C1D" w14:textId="77777777" w:rsidR="005B096D" w:rsidRDefault="005B096D" w:rsidP="005C42EB">
            <w:pPr>
              <w:rPr>
                <w:b/>
                <w:bCs/>
              </w:rPr>
            </w:pPr>
          </w:p>
        </w:tc>
        <w:tc>
          <w:tcPr>
            <w:tcW w:w="4320" w:type="dxa"/>
          </w:tcPr>
          <w:p w14:paraId="47560BE7" w14:textId="49E9CFB1" w:rsidR="005B096D" w:rsidRDefault="005B096D" w:rsidP="005C42E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Total </w:t>
            </w:r>
            <w:r w:rsidR="00B925CE">
              <w:rPr>
                <w:b/>
                <w:bCs/>
              </w:rPr>
              <w:t>r</w:t>
            </w:r>
            <w:r>
              <w:rPr>
                <w:b/>
                <w:bCs/>
              </w:rPr>
              <w:t xml:space="preserve">ebate </w:t>
            </w:r>
            <w:r w:rsidR="00B925CE">
              <w:rPr>
                <w:b/>
                <w:bCs/>
              </w:rPr>
              <w:t>r</w:t>
            </w:r>
            <w:r>
              <w:rPr>
                <w:b/>
                <w:bCs/>
              </w:rPr>
              <w:t xml:space="preserve">equested </w:t>
            </w:r>
            <w:r w:rsidR="00B925CE">
              <w:rPr>
                <w:b/>
                <w:bCs/>
              </w:rPr>
              <w:t>for the above location</w:t>
            </w:r>
          </w:p>
        </w:tc>
      </w:tr>
      <w:tr w:rsidR="005B096D" w14:paraId="6AA723F7" w14:textId="77777777" w:rsidTr="00811AE9">
        <w:trPr>
          <w:trHeight w:val="23"/>
        </w:trPr>
        <w:tc>
          <w:tcPr>
            <w:tcW w:w="4050" w:type="dxa"/>
            <w:tcBorders>
              <w:bottom w:val="single" w:sz="4" w:space="0" w:color="auto"/>
            </w:tcBorders>
          </w:tcPr>
          <w:p w14:paraId="438F0FDB" w14:textId="424FA2AE" w:rsidR="005B096D" w:rsidRDefault="005B096D" w:rsidP="005C42EB">
            <w:pPr>
              <w:jc w:val="both"/>
            </w:pPr>
          </w:p>
        </w:tc>
        <w:tc>
          <w:tcPr>
            <w:tcW w:w="990" w:type="dxa"/>
            <w:vAlign w:val="bottom"/>
          </w:tcPr>
          <w:p w14:paraId="62602CC8" w14:textId="77777777" w:rsidR="005B096D" w:rsidRDefault="005B096D" w:rsidP="005C42EB">
            <w:pPr>
              <w:jc w:val="center"/>
            </w:pPr>
            <w:r>
              <w:t>x $0.05 =</w:t>
            </w:r>
          </w:p>
        </w:tc>
        <w:tc>
          <w:tcPr>
            <w:tcW w:w="4320" w:type="dxa"/>
            <w:tcBorders>
              <w:bottom w:val="single" w:sz="4" w:space="0" w:color="auto"/>
            </w:tcBorders>
          </w:tcPr>
          <w:p w14:paraId="1EA2E7E6" w14:textId="13A2658E" w:rsidR="005B096D" w:rsidRDefault="0024717B" w:rsidP="005C42EB">
            <w:pPr>
              <w:jc w:val="both"/>
            </w:pPr>
            <w:r>
              <w:t>$</w:t>
            </w:r>
          </w:p>
        </w:tc>
      </w:tr>
    </w:tbl>
    <w:p w14:paraId="374705A0" w14:textId="77777777" w:rsidR="005B096D" w:rsidRDefault="005B096D" w:rsidP="0058620F">
      <w:pPr>
        <w:jc w:val="both"/>
      </w:pPr>
    </w:p>
    <w:p w14:paraId="7A94BC58" w14:textId="344B6E57" w:rsidR="00226D39" w:rsidRPr="002C40DD" w:rsidRDefault="00226D39" w:rsidP="0058620F">
      <w:pPr>
        <w:jc w:val="both"/>
        <w:rPr>
          <w:i/>
          <w:iCs/>
        </w:rPr>
      </w:pPr>
      <w:r w:rsidRPr="002C40DD">
        <w:rPr>
          <w:i/>
          <w:iCs/>
        </w:rPr>
        <w:t xml:space="preserve">Note:  The application may not include </w:t>
      </w:r>
      <w:proofErr w:type="gramStart"/>
      <w:r w:rsidRPr="002C40DD">
        <w:rPr>
          <w:i/>
          <w:iCs/>
        </w:rPr>
        <w:t>a number of</w:t>
      </w:r>
      <w:proofErr w:type="gramEnd"/>
      <w:r w:rsidRPr="002C40DD">
        <w:rPr>
          <w:i/>
          <w:iCs/>
        </w:rPr>
        <w:t xml:space="preserve"> E15 gallons for a location, or in the aggregate, that is based on percentage calculations applied to an amount of bulk gasoline or ethanol sold or delivered during the preceding calendar year</w:t>
      </w:r>
      <w:r>
        <w:rPr>
          <w:i/>
          <w:iCs/>
        </w:rPr>
        <w:t>.</w:t>
      </w:r>
    </w:p>
    <w:p w14:paraId="74999923" w14:textId="77777777" w:rsidR="00101A9A" w:rsidRDefault="00101A9A" w:rsidP="0058620F">
      <w:pPr>
        <w:jc w:val="both"/>
      </w:pPr>
    </w:p>
    <w:tbl>
      <w:tblPr>
        <w:tblStyle w:val="TableGrid"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72" w:type="dxa"/>
          <w:left w:w="0" w:type="dxa"/>
        </w:tblCellMar>
        <w:tblLook w:val="04A0" w:firstRow="1" w:lastRow="0" w:firstColumn="1" w:lastColumn="0" w:noHBand="0" w:noVBand="1"/>
      </w:tblPr>
      <w:tblGrid>
        <w:gridCol w:w="9450"/>
      </w:tblGrid>
      <w:tr w:rsidR="003D0CAF" w:rsidRPr="0058620F" w14:paraId="07D4AAB8" w14:textId="77777777" w:rsidTr="00101A9A">
        <w:tc>
          <w:tcPr>
            <w:tcW w:w="9450" w:type="dxa"/>
          </w:tcPr>
          <w:p w14:paraId="4801CAFA" w14:textId="0211A5C0" w:rsidR="003D0CAF" w:rsidRPr="008366AA" w:rsidRDefault="008366AA" w:rsidP="005C42EB">
            <w:pPr>
              <w:jc w:val="both"/>
              <w:rPr>
                <w:b/>
                <w:bCs/>
              </w:rPr>
            </w:pPr>
            <w:r w:rsidRPr="008366AA">
              <w:rPr>
                <w:b/>
                <w:bCs/>
                <w:szCs w:val="22"/>
              </w:rPr>
              <w:t>Date</w:t>
            </w:r>
            <w:r w:rsidR="005A7E64">
              <w:rPr>
                <w:b/>
                <w:bCs/>
                <w:szCs w:val="22"/>
              </w:rPr>
              <w:t>(</w:t>
            </w:r>
            <w:r w:rsidRPr="008366AA">
              <w:rPr>
                <w:b/>
                <w:bCs/>
                <w:szCs w:val="22"/>
              </w:rPr>
              <w:t>s</w:t>
            </w:r>
            <w:r w:rsidR="005A7E64">
              <w:rPr>
                <w:b/>
                <w:bCs/>
                <w:szCs w:val="22"/>
              </w:rPr>
              <w:t>)</w:t>
            </w:r>
            <w:r w:rsidRPr="008366AA">
              <w:rPr>
                <w:b/>
                <w:bCs/>
                <w:szCs w:val="22"/>
              </w:rPr>
              <w:t xml:space="preserve">, inclusive, </w:t>
            </w:r>
            <w:r w:rsidR="00226D39">
              <w:rPr>
                <w:b/>
                <w:bCs/>
                <w:szCs w:val="22"/>
              </w:rPr>
              <w:t>during</w:t>
            </w:r>
            <w:r w:rsidR="00226D39" w:rsidRPr="008366AA">
              <w:rPr>
                <w:b/>
                <w:bCs/>
                <w:szCs w:val="22"/>
              </w:rPr>
              <w:t xml:space="preserve"> </w:t>
            </w:r>
            <w:r w:rsidRPr="008366AA">
              <w:rPr>
                <w:b/>
                <w:bCs/>
                <w:szCs w:val="22"/>
              </w:rPr>
              <w:t>which E15 w</w:t>
            </w:r>
            <w:r w:rsidR="00226D39">
              <w:rPr>
                <w:b/>
                <w:bCs/>
                <w:szCs w:val="22"/>
              </w:rPr>
              <w:t>as</w:t>
            </w:r>
            <w:r w:rsidRPr="008366AA">
              <w:rPr>
                <w:b/>
                <w:bCs/>
                <w:szCs w:val="22"/>
              </w:rPr>
              <w:t xml:space="preserve"> </w:t>
            </w:r>
            <w:r w:rsidR="00226D39">
              <w:rPr>
                <w:b/>
                <w:bCs/>
                <w:szCs w:val="22"/>
              </w:rPr>
              <w:t>available</w:t>
            </w:r>
            <w:r w:rsidR="00B925CE">
              <w:rPr>
                <w:b/>
                <w:bCs/>
                <w:szCs w:val="22"/>
              </w:rPr>
              <w:t xml:space="preserve"> </w:t>
            </w:r>
            <w:r w:rsidR="00226D39">
              <w:rPr>
                <w:b/>
                <w:bCs/>
                <w:szCs w:val="22"/>
              </w:rPr>
              <w:t xml:space="preserve">at </w:t>
            </w:r>
            <w:r w:rsidR="00B925CE">
              <w:rPr>
                <w:b/>
                <w:bCs/>
                <w:szCs w:val="22"/>
              </w:rPr>
              <w:t>the above location.</w:t>
            </w:r>
          </w:p>
        </w:tc>
      </w:tr>
      <w:tr w:rsidR="00B416A1" w:rsidRPr="0058620F" w14:paraId="0B396264" w14:textId="77777777" w:rsidTr="00101A9A">
        <w:tc>
          <w:tcPr>
            <w:tcW w:w="9450" w:type="dxa"/>
            <w:tcBorders>
              <w:bottom w:val="single" w:sz="4" w:space="0" w:color="auto"/>
            </w:tcBorders>
          </w:tcPr>
          <w:p w14:paraId="68C93D16" w14:textId="77777777" w:rsidR="00B416A1" w:rsidRPr="008366AA" w:rsidRDefault="00B416A1" w:rsidP="005C42EB">
            <w:pPr>
              <w:jc w:val="both"/>
              <w:rPr>
                <w:b/>
                <w:bCs/>
                <w:szCs w:val="22"/>
              </w:rPr>
            </w:pPr>
          </w:p>
        </w:tc>
      </w:tr>
      <w:tr w:rsidR="00B416A1" w:rsidRPr="0058620F" w14:paraId="095AF1A9" w14:textId="77777777" w:rsidTr="00101A9A">
        <w:tc>
          <w:tcPr>
            <w:tcW w:w="9450" w:type="dxa"/>
            <w:tcBorders>
              <w:top w:val="single" w:sz="4" w:space="0" w:color="auto"/>
              <w:bottom w:val="single" w:sz="4" w:space="0" w:color="auto"/>
            </w:tcBorders>
          </w:tcPr>
          <w:p w14:paraId="2733CD62" w14:textId="77777777" w:rsidR="00B416A1" w:rsidRPr="008366AA" w:rsidRDefault="00B416A1" w:rsidP="005C42EB">
            <w:pPr>
              <w:jc w:val="both"/>
              <w:rPr>
                <w:b/>
                <w:bCs/>
                <w:szCs w:val="22"/>
              </w:rPr>
            </w:pPr>
          </w:p>
        </w:tc>
      </w:tr>
    </w:tbl>
    <w:p w14:paraId="3DBAB2DA" w14:textId="77777777" w:rsidR="00B416A1" w:rsidRDefault="00B416A1" w:rsidP="004B5B06"/>
    <w:p w14:paraId="5427C28A" w14:textId="77777777" w:rsidR="00B416A1" w:rsidRDefault="00B416A1" w:rsidP="004B5B06"/>
    <w:p w14:paraId="6AB0701B" w14:textId="1F27F952" w:rsidR="00E71B31" w:rsidRDefault="00404CA0" w:rsidP="00683E36">
      <w:pPr>
        <w:jc w:val="both"/>
        <w:rPr>
          <w:b/>
          <w:bCs/>
        </w:rPr>
      </w:pPr>
      <w:r>
        <w:rPr>
          <w:b/>
          <w:bCs/>
        </w:rPr>
        <w:t xml:space="preserve">Please </w:t>
      </w:r>
      <w:r w:rsidR="00E71B31">
        <w:rPr>
          <w:b/>
          <w:bCs/>
        </w:rPr>
        <w:t>include</w:t>
      </w:r>
      <w:r w:rsidR="00B416A1">
        <w:rPr>
          <w:b/>
          <w:bCs/>
        </w:rPr>
        <w:t xml:space="preserve"> </w:t>
      </w:r>
      <w:r w:rsidR="00E71B31">
        <w:rPr>
          <w:b/>
          <w:bCs/>
        </w:rPr>
        <w:t>the following:</w:t>
      </w:r>
    </w:p>
    <w:p w14:paraId="7B65E538" w14:textId="3BA8E4DF" w:rsidR="00E71B31" w:rsidRDefault="00E71B31" w:rsidP="00E71B31">
      <w:pPr>
        <w:pStyle w:val="ListParagraph"/>
        <w:numPr>
          <w:ilvl w:val="0"/>
          <w:numId w:val="2"/>
        </w:numPr>
        <w:jc w:val="both"/>
        <w:rPr>
          <w:b/>
          <w:bCs/>
        </w:rPr>
      </w:pPr>
      <w:r w:rsidRPr="00E71B31">
        <w:rPr>
          <w:b/>
          <w:bCs/>
        </w:rPr>
        <w:t xml:space="preserve">Evidence </w:t>
      </w:r>
      <w:r w:rsidR="002C25E6" w:rsidRPr="00E71B31">
        <w:rPr>
          <w:b/>
          <w:bCs/>
        </w:rPr>
        <w:t>demonstrating</w:t>
      </w:r>
      <w:r w:rsidR="00B416A1" w:rsidRPr="00E71B31">
        <w:rPr>
          <w:b/>
          <w:bCs/>
        </w:rPr>
        <w:t xml:space="preserve"> compliance with the Department of Agriculture and Natural Resources’ alternative fuel compatibility </w:t>
      </w:r>
      <w:r w:rsidR="00B925CE" w:rsidRPr="00E71B31">
        <w:rPr>
          <w:b/>
          <w:bCs/>
        </w:rPr>
        <w:t xml:space="preserve">requirements </w:t>
      </w:r>
      <w:r w:rsidR="00B416A1" w:rsidRPr="00E71B31">
        <w:rPr>
          <w:b/>
          <w:bCs/>
        </w:rPr>
        <w:t>for the above location</w:t>
      </w:r>
      <w:r w:rsidR="00226D39">
        <w:rPr>
          <w:b/>
          <w:bCs/>
        </w:rPr>
        <w:t>;</w:t>
      </w:r>
      <w:r>
        <w:rPr>
          <w:b/>
          <w:bCs/>
        </w:rPr>
        <w:t xml:space="preserve"> and</w:t>
      </w:r>
    </w:p>
    <w:p w14:paraId="503FF487" w14:textId="54470790" w:rsidR="00E71B31" w:rsidRPr="00E71B31" w:rsidRDefault="00E71B31" w:rsidP="00E71B31">
      <w:pPr>
        <w:pStyle w:val="ListParagraph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Documentation verifying the total gallons of E15 fuel dispensed from the above location.</w:t>
      </w:r>
    </w:p>
    <w:p w14:paraId="049A5C9D" w14:textId="6EEF0D0D" w:rsidR="00612448" w:rsidRDefault="00612448" w:rsidP="00683E36">
      <w:pPr>
        <w:jc w:val="both"/>
        <w:rPr>
          <w:b/>
          <w:bCs/>
          <w:sz w:val="28"/>
          <w:szCs w:val="30"/>
        </w:rPr>
      </w:pPr>
    </w:p>
    <w:p w14:paraId="5924C76B" w14:textId="3DF1E316" w:rsidR="00226D39" w:rsidRPr="002C40DD" w:rsidRDefault="00226D39" w:rsidP="00683E36">
      <w:pPr>
        <w:jc w:val="both"/>
        <w:rPr>
          <w:b/>
          <w:bCs/>
          <w:i/>
          <w:iCs/>
          <w:sz w:val="28"/>
          <w:szCs w:val="30"/>
        </w:rPr>
      </w:pPr>
      <w:r w:rsidRPr="002C40DD">
        <w:rPr>
          <w:b/>
          <w:bCs/>
          <w:i/>
          <w:iCs/>
        </w:rPr>
        <w:t>GOED may request additional information as necessary for it to determine eligibility and to make a funding decision.</w:t>
      </w:r>
    </w:p>
    <w:sectPr w:rsidR="00226D39" w:rsidRPr="002C40DD" w:rsidSect="004B5B06">
      <w:type w:val="continuous"/>
      <w:pgSz w:w="12240" w:h="15840"/>
      <w:pgMar w:top="1440" w:right="1440" w:bottom="1440" w:left="144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6FE8D" w14:textId="77777777" w:rsidR="00C97E4B" w:rsidRDefault="00C97E4B" w:rsidP="00C77F70">
      <w:r>
        <w:separator/>
      </w:r>
    </w:p>
  </w:endnote>
  <w:endnote w:type="continuationSeparator" w:id="0">
    <w:p w14:paraId="129AF387" w14:textId="77777777" w:rsidR="00C97E4B" w:rsidRDefault="00C97E4B" w:rsidP="00C77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utfit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Palatino">
    <w:altName w:val="Palatino Linotype"/>
    <w:charset w:val="00"/>
    <w:family w:val="auto"/>
    <w:pitch w:val="variable"/>
    <w:sig w:usb0="A00002FF" w:usb1="7800205A" w:usb2="14600000" w:usb3="00000000" w:csb0="0000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E3F2B" w14:textId="77777777" w:rsidR="00C77F70" w:rsidRDefault="003972D0">
    <w:pPr>
      <w:pStyle w:val="Foo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4A0C2472" wp14:editId="4EDEF9D0">
          <wp:simplePos x="0" y="0"/>
          <wp:positionH relativeFrom="page">
            <wp:posOffset>0</wp:posOffset>
          </wp:positionH>
          <wp:positionV relativeFrom="page">
            <wp:posOffset>9133840</wp:posOffset>
          </wp:positionV>
          <wp:extent cx="7772400" cy="914400"/>
          <wp:effectExtent l="0" t="0" r="0" b="0"/>
          <wp:wrapNone/>
          <wp:docPr id="369358714" name="Picture 3693587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859158" name="Picture 8708591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2C60F" w14:textId="77777777" w:rsidR="00C77F70" w:rsidRDefault="003972D0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C2B1D46" wp14:editId="3D0EC5F8">
          <wp:simplePos x="0" y="0"/>
          <wp:positionH relativeFrom="page">
            <wp:posOffset>0</wp:posOffset>
          </wp:positionH>
          <wp:positionV relativeFrom="topMargin">
            <wp:posOffset>9126220</wp:posOffset>
          </wp:positionV>
          <wp:extent cx="7772400" cy="914399"/>
          <wp:effectExtent l="0" t="0" r="0" b="635"/>
          <wp:wrapNone/>
          <wp:docPr id="990677755" name="Picture 9906777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14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CD8E3" w14:textId="77777777" w:rsidR="00C97E4B" w:rsidRDefault="00C97E4B" w:rsidP="00C77F70">
      <w:r>
        <w:separator/>
      </w:r>
    </w:p>
  </w:footnote>
  <w:footnote w:type="continuationSeparator" w:id="0">
    <w:p w14:paraId="60C73E82" w14:textId="77777777" w:rsidR="00C97E4B" w:rsidRDefault="00C97E4B" w:rsidP="00C77F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BE7BD" w14:textId="77777777" w:rsidR="003613D3" w:rsidRDefault="006178FD">
    <w:pPr>
      <w:pStyle w:val="Header"/>
    </w:pPr>
    <w:r>
      <w:rPr>
        <w:noProof/>
      </w:rPr>
      <w:pict w14:anchorId="541C42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" style="position:absolute;margin-left:0;margin-top:0;width:637.5pt;height:82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tterhead-star-ful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837F0" w14:textId="77777777" w:rsidR="003613D3" w:rsidRDefault="006178FD">
    <w:pPr>
      <w:pStyle w:val="Header"/>
    </w:pPr>
    <w:r>
      <w:rPr>
        <w:noProof/>
      </w:rPr>
      <w:pict w14:anchorId="5B2C35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margin-left:0;margin-top:0;width:637.5pt;height:825pt;z-index:-2516326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tterhead-star-ful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87DFD" w14:textId="77777777" w:rsidR="00C77F70" w:rsidRDefault="006178FD" w:rsidP="00264242">
    <w:pPr>
      <w:pStyle w:val="Header"/>
      <w:spacing w:before="3600"/>
    </w:pPr>
    <w:r>
      <w:rPr>
        <w:noProof/>
      </w:rPr>
      <w:pict w14:anchorId="5B2276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" style="position:absolute;margin-left:0;margin-top:0;width:637.5pt;height:825pt;z-index:-25163673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tterhead-star-full"/>
          <w10:wrap anchorx="margin" anchory="margin"/>
        </v:shape>
      </w:pict>
    </w:r>
    <w:r w:rsidR="00C77F70">
      <w:rPr>
        <w:noProof/>
      </w:rPr>
      <w:drawing>
        <wp:anchor distT="0" distB="0" distL="114300" distR="114300" simplePos="0" relativeHeight="251658240" behindDoc="1" locked="0" layoutInCell="1" allowOverlap="1" wp14:anchorId="542BF9AF" wp14:editId="36169A52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8247888" cy="2185416"/>
          <wp:effectExtent l="0" t="0" r="0" b="0"/>
          <wp:wrapNone/>
          <wp:docPr id="2133337400" name="Picture 21333374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16" r="2516"/>
                  <a:stretch>
                    <a:fillRect/>
                  </a:stretch>
                </pic:blipFill>
                <pic:spPr bwMode="auto">
                  <a:xfrm>
                    <a:off x="0" y="0"/>
                    <a:ext cx="8247888" cy="218541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F51FB"/>
    <w:multiLevelType w:val="hybridMultilevel"/>
    <w:tmpl w:val="9028CF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526A2D"/>
    <w:multiLevelType w:val="hybridMultilevel"/>
    <w:tmpl w:val="183E71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570789">
    <w:abstractNumId w:val="1"/>
  </w:num>
  <w:num w:numId="2" w16cid:durableId="1934321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3C4"/>
    <w:rsid w:val="0003245F"/>
    <w:rsid w:val="000373C4"/>
    <w:rsid w:val="00042120"/>
    <w:rsid w:val="00045791"/>
    <w:rsid w:val="000514B8"/>
    <w:rsid w:val="0006005E"/>
    <w:rsid w:val="00097E2E"/>
    <w:rsid w:val="000C2D4E"/>
    <w:rsid w:val="000C5509"/>
    <w:rsid w:val="000C648B"/>
    <w:rsid w:val="000F5293"/>
    <w:rsid w:val="00101A9A"/>
    <w:rsid w:val="001C06A8"/>
    <w:rsid w:val="00226D39"/>
    <w:rsid w:val="0024707A"/>
    <w:rsid w:val="0024717B"/>
    <w:rsid w:val="00264242"/>
    <w:rsid w:val="002B4432"/>
    <w:rsid w:val="002C25E6"/>
    <w:rsid w:val="002C40DD"/>
    <w:rsid w:val="002D5737"/>
    <w:rsid w:val="002E4E96"/>
    <w:rsid w:val="00325ACC"/>
    <w:rsid w:val="003309CA"/>
    <w:rsid w:val="003613D3"/>
    <w:rsid w:val="0037286E"/>
    <w:rsid w:val="003754E5"/>
    <w:rsid w:val="003972D0"/>
    <w:rsid w:val="003A47D6"/>
    <w:rsid w:val="003B1475"/>
    <w:rsid w:val="003B2B1C"/>
    <w:rsid w:val="003C181B"/>
    <w:rsid w:val="003D0CAF"/>
    <w:rsid w:val="003D1B1D"/>
    <w:rsid w:val="003F1C7E"/>
    <w:rsid w:val="00404CA0"/>
    <w:rsid w:val="0043099A"/>
    <w:rsid w:val="0043118B"/>
    <w:rsid w:val="00432431"/>
    <w:rsid w:val="00462877"/>
    <w:rsid w:val="0047697E"/>
    <w:rsid w:val="004A33DB"/>
    <w:rsid w:val="004B5B06"/>
    <w:rsid w:val="004C2216"/>
    <w:rsid w:val="004D3401"/>
    <w:rsid w:val="004E1873"/>
    <w:rsid w:val="00507752"/>
    <w:rsid w:val="00520D3F"/>
    <w:rsid w:val="0058620F"/>
    <w:rsid w:val="005A7E64"/>
    <w:rsid w:val="005B096D"/>
    <w:rsid w:val="005B2F04"/>
    <w:rsid w:val="00612448"/>
    <w:rsid w:val="006178FD"/>
    <w:rsid w:val="006208CD"/>
    <w:rsid w:val="00653C93"/>
    <w:rsid w:val="00673921"/>
    <w:rsid w:val="00683E36"/>
    <w:rsid w:val="006904DA"/>
    <w:rsid w:val="006F6C78"/>
    <w:rsid w:val="007219F0"/>
    <w:rsid w:val="0072238F"/>
    <w:rsid w:val="00733939"/>
    <w:rsid w:val="0075256C"/>
    <w:rsid w:val="00763265"/>
    <w:rsid w:val="00777221"/>
    <w:rsid w:val="007A286E"/>
    <w:rsid w:val="007E12BC"/>
    <w:rsid w:val="007F4898"/>
    <w:rsid w:val="00811AE9"/>
    <w:rsid w:val="00831E93"/>
    <w:rsid w:val="008366AA"/>
    <w:rsid w:val="00855EFA"/>
    <w:rsid w:val="00860DAF"/>
    <w:rsid w:val="0086144B"/>
    <w:rsid w:val="008820D0"/>
    <w:rsid w:val="008F616F"/>
    <w:rsid w:val="0090272A"/>
    <w:rsid w:val="009E2B3C"/>
    <w:rsid w:val="009F2D69"/>
    <w:rsid w:val="00A3619F"/>
    <w:rsid w:val="00A97A9A"/>
    <w:rsid w:val="00B02929"/>
    <w:rsid w:val="00B05140"/>
    <w:rsid w:val="00B416A1"/>
    <w:rsid w:val="00B925CE"/>
    <w:rsid w:val="00BA758E"/>
    <w:rsid w:val="00BB2C25"/>
    <w:rsid w:val="00BB32A8"/>
    <w:rsid w:val="00BC000F"/>
    <w:rsid w:val="00BD0E44"/>
    <w:rsid w:val="00BE21F5"/>
    <w:rsid w:val="00C52F18"/>
    <w:rsid w:val="00C77F70"/>
    <w:rsid w:val="00C8650B"/>
    <w:rsid w:val="00C97E4B"/>
    <w:rsid w:val="00CC3444"/>
    <w:rsid w:val="00D2749C"/>
    <w:rsid w:val="00D81FEF"/>
    <w:rsid w:val="00E20694"/>
    <w:rsid w:val="00E21E2C"/>
    <w:rsid w:val="00E3099F"/>
    <w:rsid w:val="00E40AD2"/>
    <w:rsid w:val="00E530C7"/>
    <w:rsid w:val="00E71B31"/>
    <w:rsid w:val="00F34329"/>
    <w:rsid w:val="00FC3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05646D"/>
  <w15:chartTrackingRefBased/>
  <w15:docId w15:val="{A38DDE17-D19E-447D-8C70-89DD64567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utfit" w:eastAsiaTheme="minorHAnsi" w:hAnsi="Outfit" w:cs="Times New Roman (Body CS)"/>
        <w:color w:val="404040" w:themeColor="text1" w:themeTint="BF"/>
        <w:sz w:val="22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3E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3E3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7F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7F70"/>
  </w:style>
  <w:style w:type="paragraph" w:styleId="Footer">
    <w:name w:val="footer"/>
    <w:basedOn w:val="Normal"/>
    <w:link w:val="FooterChar"/>
    <w:uiPriority w:val="99"/>
    <w:unhideWhenUsed/>
    <w:rsid w:val="00C77F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7F70"/>
  </w:style>
  <w:style w:type="paragraph" w:customStyle="1" w:styleId="GOEDLetterhead">
    <w:name w:val="GOED Letterhead"/>
    <w:basedOn w:val="Normal"/>
    <w:next w:val="Normal"/>
    <w:autoRedefine/>
    <w:qFormat/>
    <w:rsid w:val="008820D0"/>
    <w:pPr>
      <w:suppressAutoHyphens/>
      <w:spacing w:after="240" w:line="300" w:lineRule="exact"/>
    </w:pPr>
    <w:rPr>
      <w:rFonts w:ascii="Palatino" w:hAnsi="Palatino"/>
      <w:color w:val="262626" w:themeColor="text1" w:themeTint="D9"/>
    </w:rPr>
  </w:style>
  <w:style w:type="table" w:styleId="TableGrid">
    <w:name w:val="Table Grid"/>
    <w:basedOn w:val="TableNormal"/>
    <w:uiPriority w:val="39"/>
    <w:rsid w:val="000C64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925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25C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83E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3E3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8F616F"/>
    <w:pPr>
      <w:ind w:left="720"/>
      <w:contextualSpacing/>
    </w:pPr>
  </w:style>
  <w:style w:type="paragraph" w:styleId="Revision">
    <w:name w:val="Revision"/>
    <w:hidden/>
    <w:uiPriority w:val="99"/>
    <w:semiHidden/>
    <w:rsid w:val="00226D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file:///C:\Users\SD10082\AppData\Local\Microsoft\Olk\Attachments\ooa-387459df-8db2-4add-b0c9-a431a32eb033\44587e6711bc4fc0e128fa99d36ef5e2cc33c331cca82c279a9a3aaa290aa299\Hope.Fisel@sdgoed.com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D10082\Downloads\GOED-Letterhead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B6B17EA12E664DB8A315692214DFA6" ma:contentTypeVersion="17" ma:contentTypeDescription="Create a new document." ma:contentTypeScope="" ma:versionID="3c91bcd1884c488b3b4f5ff441fdc08f">
  <xsd:schema xmlns:xsd="http://www.w3.org/2001/XMLSchema" xmlns:xs="http://www.w3.org/2001/XMLSchema" xmlns:p="http://schemas.microsoft.com/office/2006/metadata/properties" xmlns:ns2="5650e276-dfea-44a8-ab14-775a0c0e9975" xmlns:ns3="ee53a5a5-74fa-4496-bd58-8bddbcb57124" targetNamespace="http://schemas.microsoft.com/office/2006/metadata/properties" ma:root="true" ma:fieldsID="4949cb1b44cc21815d037fd9639c82de" ns2:_="" ns3:_="">
    <xsd:import namespace="5650e276-dfea-44a8-ab14-775a0c0e9975"/>
    <xsd:import namespace="ee53a5a5-74fa-4496-bd58-8bddbcb57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e276-dfea-44a8-ab14-775a0c0e9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3294375-8520-4c51-81be-671e42c4be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3a5a5-74fa-4496-bd58-8bddbcb57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f09d79ae-42ef-4bbb-8b74-c273476b199e}" ma:internalName="TaxCatchAll" ma:showField="CatchAllData" ma:web="ee53a5a5-74fa-4496-bd58-8bddbcb57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50e276-dfea-44a8-ab14-775a0c0e9975">
      <Terms xmlns="http://schemas.microsoft.com/office/infopath/2007/PartnerControls"/>
    </lcf76f155ced4ddcb4097134ff3c332f>
    <TaxCatchAll xmlns="ee53a5a5-74fa-4496-bd58-8bddbcb57124" xsi:nil="true"/>
  </documentManagement>
</p:properties>
</file>

<file path=customXml/itemProps1.xml><?xml version="1.0" encoding="utf-8"?>
<ds:datastoreItem xmlns:ds="http://schemas.openxmlformats.org/officeDocument/2006/customXml" ds:itemID="{2538931B-10C5-4181-ADE8-7B1501A100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705FA7-1A31-4C7F-9309-5E56B7DCBC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50e276-dfea-44a8-ab14-775a0c0e9975"/>
    <ds:schemaRef ds:uri="ee53a5a5-74fa-4496-bd58-8bddbcb57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A24D1C-AD4E-445D-8C55-44FE9A43259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8A82356-E8FD-43D9-9843-8C11A5D0BF0D}">
  <ds:schemaRefs>
    <ds:schemaRef ds:uri="5650e276-dfea-44a8-ab14-775a0c0e9975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ee53a5a5-74fa-4496-bd58-8bddbcb57124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GOED-Letterhead-Template.dotx</Template>
  <TotalTime>7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Fisel, Hope</dc:creator>
  <cp:keywords/>
  <dc:description/>
  <cp:lastModifiedBy>Fisel, Hope</cp:lastModifiedBy>
  <cp:revision>4</cp:revision>
  <cp:lastPrinted>2025-12-15T17:12:00Z</cp:lastPrinted>
  <dcterms:created xsi:type="dcterms:W3CDTF">2025-12-15T17:12:00Z</dcterms:created>
  <dcterms:modified xsi:type="dcterms:W3CDTF">2025-12-15T19:37:00Z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0x0101008AB6B17EA12E664DB8A315692214DFA6</vt:lpwstr>
  </property>
  <property fmtid="{D5CDD505-2E9C-101B-9397-08002B2CF9AE}" pid="3" name="MSIP_Label_ec3b1a8e-41ed-4bc7-92d1-0305fbefd661_Enabled">
    <vt:lpwstr>true</vt:lpwstr>
  </property>
  <property fmtid="{D5CDD505-2E9C-101B-9397-08002B2CF9AE}" pid="4" name="MSIP_Label_ec3b1a8e-41ed-4bc7-92d1-0305fbefd661_SetDate">
    <vt:lpwstr>2025-10-17T22:03:52Z</vt:lpwstr>
  </property>
  <property fmtid="{D5CDD505-2E9C-101B-9397-08002B2CF9AE}" pid="5" name="MSIP_Label_ec3b1a8e-41ed-4bc7-92d1-0305fbefd661_Method">
    <vt:lpwstr>Standard</vt:lpwstr>
  </property>
  <property fmtid="{D5CDD505-2E9C-101B-9397-08002B2CF9AE}" pid="6" name="MSIP_Label_ec3b1a8e-41ed-4bc7-92d1-0305fbefd661_Name">
    <vt:lpwstr>M365-General - Anyone (Unrestricted)-Prod</vt:lpwstr>
  </property>
  <property fmtid="{D5CDD505-2E9C-101B-9397-08002B2CF9AE}" pid="7" name="MSIP_Label_ec3b1a8e-41ed-4bc7-92d1-0305fbefd661_SiteId">
    <vt:lpwstr>70af547c-69ab-416d-b4a6-543b5ce52b99</vt:lpwstr>
  </property>
  <property fmtid="{D5CDD505-2E9C-101B-9397-08002B2CF9AE}" pid="8" name="MSIP_Label_ec3b1a8e-41ed-4bc7-92d1-0305fbefd661_ActionId">
    <vt:lpwstr>9db6b42b-d734-4a08-9642-1ee7bc43fabf</vt:lpwstr>
  </property>
  <property fmtid="{D5CDD505-2E9C-101B-9397-08002B2CF9AE}" pid="9" name="MSIP_Label_ec3b1a8e-41ed-4bc7-92d1-0305fbefd661_ContentBits">
    <vt:lpwstr>0</vt:lpwstr>
  </property>
  <property fmtid="{D5CDD505-2E9C-101B-9397-08002B2CF9AE}" pid="10" name="MSIP_Label_ec3b1a8e-41ed-4bc7-92d1-0305fbefd661_Tag">
    <vt:lpwstr>50, 3, 0, 1</vt:lpwstr>
  </property>
  <property fmtid="{D5CDD505-2E9C-101B-9397-08002B2CF9AE}" pid="11" name="MediaServiceImageTags">
    <vt:lpwstr/>
  </property>
</Properties>
</file>